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D71CFD" w14:textId="07DCD40B" w:rsidR="0042210A" w:rsidRPr="007A756F" w:rsidRDefault="00E97C9F" w:rsidP="00BE07B0">
      <w:pPr>
        <w:pStyle w:val="Title"/>
        <w:ind w:left="0" w:right="-60"/>
        <w:jc w:val="center"/>
        <w:rPr>
          <w:rFonts w:ascii="Calibri" w:hAnsi="Calibri"/>
          <w:sz w:val="40"/>
          <w:szCs w:val="40"/>
          <w:lang w:val="en-US"/>
        </w:rPr>
      </w:pPr>
      <w:r w:rsidRPr="007A756F">
        <w:rPr>
          <w:rFonts w:ascii="Calibri" w:hAnsi="Calibri"/>
          <w:sz w:val="40"/>
          <w:szCs w:val="40"/>
          <w:lang w:val="en-US"/>
        </w:rPr>
        <w:t>Abnormal Psychology Checklist</w:t>
      </w:r>
    </w:p>
    <w:p w14:paraId="5BEDABF3" w14:textId="77777777" w:rsidR="006C763A" w:rsidRPr="007A756F" w:rsidRDefault="00E97C9F" w:rsidP="006533C1">
      <w:pPr>
        <w:pStyle w:val="Heading1"/>
        <w:rPr>
          <w:rFonts w:ascii="Calibri" w:hAnsi="Calibri"/>
        </w:rPr>
      </w:pPr>
      <w:r w:rsidRPr="007A756F">
        <w:rPr>
          <w:rFonts w:ascii="Calibri" w:hAnsi="Calibri"/>
        </w:rPr>
        <w:t>Class Absences</w:t>
      </w:r>
    </w:p>
    <w:p w14:paraId="47EA728D" w14:textId="7653E951" w:rsidR="00E97C9F" w:rsidRPr="007A756F" w:rsidRDefault="001D5592" w:rsidP="00E97C9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31746888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F06700" w:rsidRPr="007A756F">
        <w:rPr>
          <w:rFonts w:ascii="Calibri" w:hAnsi="Calibri"/>
          <w:sz w:val="26"/>
          <w:szCs w:val="26"/>
        </w:rPr>
        <w:tab/>
      </w:r>
      <w:r w:rsidR="00E97C9F" w:rsidRPr="007A756F">
        <w:rPr>
          <w:rFonts w:ascii="Calibri" w:hAnsi="Calibri"/>
          <w:sz w:val="26"/>
          <w:szCs w:val="26"/>
        </w:rPr>
        <w:t>A Bundle:</w:t>
      </w:r>
    </w:p>
    <w:p w14:paraId="08396CEF" w14:textId="5FB321FE" w:rsidR="00E97C9F" w:rsidRPr="007A756F" w:rsidRDefault="00E97C9F" w:rsidP="00E97C9F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96488979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1. Absence</w:t>
      </w:r>
    </w:p>
    <w:p w14:paraId="1E14BAE8" w14:textId="77777777" w:rsidR="00E97C9F" w:rsidRPr="007A756F" w:rsidRDefault="00E97C9F" w:rsidP="00E97C9F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75057340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2. Absence</w:t>
      </w:r>
    </w:p>
    <w:p w14:paraId="1C5324F5" w14:textId="77777777" w:rsidR="00474A60" w:rsidRPr="007A756F" w:rsidRDefault="001D5592" w:rsidP="007F48E3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7901506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6700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F06700" w:rsidRPr="007A756F">
        <w:rPr>
          <w:rFonts w:ascii="Calibri" w:hAnsi="Calibri"/>
          <w:sz w:val="26"/>
          <w:szCs w:val="26"/>
        </w:rPr>
        <w:tab/>
      </w:r>
      <w:r w:rsidR="00E97C9F" w:rsidRPr="007A756F">
        <w:rPr>
          <w:rFonts w:ascii="Calibri" w:hAnsi="Calibri"/>
          <w:sz w:val="26"/>
          <w:szCs w:val="26"/>
        </w:rPr>
        <w:t>B Bundle:</w:t>
      </w:r>
    </w:p>
    <w:p w14:paraId="3CBD9A34" w14:textId="77777777" w:rsidR="00E97C9F" w:rsidRPr="007A756F" w:rsidRDefault="00E97C9F" w:rsidP="007F48E3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27544383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3. Absence</w:t>
      </w:r>
    </w:p>
    <w:p w14:paraId="50D19681" w14:textId="77777777" w:rsidR="002F747F" w:rsidRPr="007A756F" w:rsidRDefault="001D5592" w:rsidP="007F48E3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129982931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6700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F06700" w:rsidRPr="007A756F">
        <w:rPr>
          <w:rFonts w:ascii="Calibri" w:hAnsi="Calibri"/>
          <w:sz w:val="26"/>
          <w:szCs w:val="26"/>
        </w:rPr>
        <w:tab/>
      </w:r>
      <w:r w:rsidR="00E97C9F" w:rsidRPr="007A756F">
        <w:rPr>
          <w:rFonts w:ascii="Calibri" w:hAnsi="Calibri"/>
          <w:sz w:val="26"/>
          <w:szCs w:val="26"/>
        </w:rPr>
        <w:t>C Bundle:</w:t>
      </w:r>
    </w:p>
    <w:p w14:paraId="1387B5FF" w14:textId="77777777" w:rsidR="00E97C9F" w:rsidRPr="007A756F" w:rsidRDefault="00E97C9F" w:rsidP="007F48E3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92430073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4. Absence</w:t>
      </w:r>
    </w:p>
    <w:p w14:paraId="585DB706" w14:textId="77777777" w:rsidR="00E97C9F" w:rsidRPr="007A756F" w:rsidRDefault="00E97C9F" w:rsidP="007F48E3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89747711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5. Absence</w:t>
      </w:r>
    </w:p>
    <w:p w14:paraId="1E4354A6" w14:textId="01A3AB2A" w:rsidR="005D2CC4" w:rsidRPr="007A756F" w:rsidRDefault="001D5592" w:rsidP="007F48E3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29402603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6700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F06700" w:rsidRPr="007A756F">
        <w:rPr>
          <w:rFonts w:ascii="Calibri" w:hAnsi="Calibri"/>
          <w:sz w:val="26"/>
          <w:szCs w:val="26"/>
        </w:rPr>
        <w:tab/>
      </w:r>
      <w:r w:rsidR="00D87A07">
        <w:rPr>
          <w:rFonts w:ascii="Calibri" w:hAnsi="Calibri"/>
          <w:sz w:val="26"/>
          <w:szCs w:val="26"/>
        </w:rPr>
        <w:t>D Bund</w:t>
      </w:r>
      <w:r w:rsidR="00E97C9F" w:rsidRPr="007A756F">
        <w:rPr>
          <w:rFonts w:ascii="Calibri" w:hAnsi="Calibri"/>
          <w:sz w:val="26"/>
          <w:szCs w:val="26"/>
        </w:rPr>
        <w:t>le:</w:t>
      </w:r>
    </w:p>
    <w:p w14:paraId="18131443" w14:textId="77777777" w:rsidR="00E97C9F" w:rsidRPr="007A756F" w:rsidRDefault="00E97C9F" w:rsidP="007F48E3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43998930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6. Absence</w:t>
      </w:r>
    </w:p>
    <w:p w14:paraId="456C7F03" w14:textId="7F5EF614" w:rsidR="00896EBC" w:rsidRDefault="00E97C9F" w:rsidP="00B9025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31684172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ab/>
        <w:t>7. Absence</w:t>
      </w:r>
    </w:p>
    <w:p w14:paraId="672540FC" w14:textId="77777777" w:rsidR="00631F21" w:rsidRPr="007A756F" w:rsidRDefault="00631F21" w:rsidP="00B9025E">
      <w:pPr>
        <w:pStyle w:val="checklistindent"/>
        <w:rPr>
          <w:rFonts w:ascii="Calibri" w:hAnsi="Calibri"/>
          <w:sz w:val="26"/>
          <w:szCs w:val="26"/>
        </w:rPr>
      </w:pPr>
    </w:p>
    <w:p w14:paraId="64EB7B61" w14:textId="79F38AA2" w:rsidR="006C763A" w:rsidRPr="007A756F" w:rsidRDefault="001E2727" w:rsidP="001D63DC">
      <w:pPr>
        <w:pStyle w:val="Heading1"/>
        <w:rPr>
          <w:rFonts w:ascii="Calibri" w:hAnsi="Calibri"/>
        </w:rPr>
      </w:pPr>
      <w:r w:rsidRPr="007A756F">
        <w:rPr>
          <w:rFonts w:ascii="Calibri" w:hAnsi="Calibri"/>
        </w:rPr>
        <w:t>Weekly Quizzes</w:t>
      </w:r>
      <w:r w:rsidR="00BC7F06" w:rsidRPr="007A756F">
        <w:rPr>
          <w:rFonts w:ascii="Calibri" w:hAnsi="Calibri"/>
        </w:rPr>
        <w:t xml:space="preserve"> </w:t>
      </w:r>
      <w:r w:rsidR="00C65960">
        <w:rPr>
          <w:rFonts w:ascii="Calibri" w:hAnsi="Calibri"/>
        </w:rPr>
        <w:t>(14 total)</w:t>
      </w:r>
    </w:p>
    <w:p w14:paraId="4A3DBDD4" w14:textId="016D54C2" w:rsidR="001D63DC" w:rsidRPr="007A756F" w:rsidRDefault="001D5592" w:rsidP="00BB1B89">
      <w:pPr>
        <w:pStyle w:val="checklistindent"/>
        <w:ind w:right="-540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51607795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63DC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7F48E3" w:rsidRPr="007A756F">
        <w:rPr>
          <w:rFonts w:ascii="Calibri" w:hAnsi="Calibri"/>
          <w:sz w:val="26"/>
          <w:szCs w:val="26"/>
        </w:rPr>
        <w:tab/>
      </w:r>
      <w:r w:rsidR="001E2727" w:rsidRPr="007A756F">
        <w:rPr>
          <w:rFonts w:ascii="Calibri" w:hAnsi="Calibri"/>
          <w:sz w:val="26"/>
          <w:szCs w:val="26"/>
        </w:rPr>
        <w:t>D Bundle:</w:t>
      </w:r>
      <w:r w:rsidR="00BB1B89" w:rsidRPr="007A756F">
        <w:rPr>
          <w:rFonts w:ascii="Calibri" w:hAnsi="Calibri"/>
          <w:sz w:val="26"/>
          <w:szCs w:val="26"/>
        </w:rPr>
        <w:t xml:space="preserve"> (Satisfactory =</w:t>
      </w:r>
      <w:r w:rsidR="00BC7F06" w:rsidRPr="007A756F">
        <w:rPr>
          <w:rFonts w:ascii="Calibri" w:hAnsi="Calibri"/>
          <w:sz w:val="26"/>
          <w:szCs w:val="26"/>
        </w:rPr>
        <w:t>7/10)</w:t>
      </w:r>
    </w:p>
    <w:p w14:paraId="37BF30CD" w14:textId="43B36D3E" w:rsidR="001E2727" w:rsidRPr="007A756F" w:rsidRDefault="001E2727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eastAsia="MS Mincho" w:hAnsi="Calibri" w:cs="MS Mincho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27078247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BC7F06" w:rsidRPr="007A756F">
        <w:rPr>
          <w:rFonts w:ascii="Calibri" w:hAnsi="Calibri"/>
          <w:sz w:val="26"/>
          <w:szCs w:val="26"/>
        </w:rPr>
        <w:t xml:space="preserve"> </w:t>
      </w:r>
      <w:r w:rsidRPr="007A756F">
        <w:rPr>
          <w:rFonts w:ascii="Calibri" w:hAnsi="Calibri"/>
          <w:sz w:val="26"/>
          <w:szCs w:val="26"/>
        </w:rPr>
        <w:t xml:space="preserve">1. </w:t>
      </w:r>
      <w:r w:rsidR="00BC7F06" w:rsidRPr="007A756F">
        <w:rPr>
          <w:rFonts w:ascii="Calibri" w:hAnsi="Calibri"/>
          <w:sz w:val="26"/>
          <w:szCs w:val="26"/>
        </w:rPr>
        <w:t>Quiz</w:t>
      </w:r>
    </w:p>
    <w:p w14:paraId="4182CDAB" w14:textId="30724C74" w:rsidR="00BC7F06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60235027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2.  Quiz</w:t>
      </w:r>
    </w:p>
    <w:p w14:paraId="4F789382" w14:textId="122B4576" w:rsidR="001E2727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32280923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3. Quiz</w:t>
      </w:r>
    </w:p>
    <w:p w14:paraId="3300965D" w14:textId="2A883266" w:rsidR="00BC7F06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63725670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4. Quiz</w:t>
      </w:r>
    </w:p>
    <w:p w14:paraId="5435E163" w14:textId="5E7E1F31" w:rsidR="00BC7F06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57485316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5. Quiz</w:t>
      </w:r>
    </w:p>
    <w:p w14:paraId="4E77B51B" w14:textId="64845161" w:rsidR="00BC7F06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4127220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6. Quiz</w:t>
      </w:r>
    </w:p>
    <w:p w14:paraId="4A46A8F7" w14:textId="12BDFA67" w:rsidR="00BC7F06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85190426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7. Quiz</w:t>
      </w:r>
    </w:p>
    <w:p w14:paraId="74930584" w14:textId="200C486B" w:rsidR="001E2727" w:rsidRPr="007A756F" w:rsidRDefault="001D5592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23597227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  <w:t>C Bundle:</w:t>
      </w:r>
      <w:r w:rsidR="00BC7F06" w:rsidRPr="007A756F">
        <w:rPr>
          <w:rFonts w:ascii="Calibri" w:hAnsi="Calibri"/>
          <w:sz w:val="26"/>
          <w:szCs w:val="26"/>
        </w:rPr>
        <w:t xml:space="preserve"> (Satisfactory = 7/10)</w:t>
      </w:r>
    </w:p>
    <w:p w14:paraId="1EC01C28" w14:textId="2CD729A4" w:rsidR="00BC7F06" w:rsidRPr="007A756F" w:rsidRDefault="00BC7F06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86150681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8. Quiz</w:t>
      </w:r>
    </w:p>
    <w:p w14:paraId="7F705448" w14:textId="2990B622" w:rsidR="00BB1B89" w:rsidRPr="007A756F" w:rsidRDefault="00BB1B89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26242541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9. Quiz</w:t>
      </w:r>
    </w:p>
    <w:p w14:paraId="2F20B2AF" w14:textId="420EA38A" w:rsidR="001E2727" w:rsidRPr="007A756F" w:rsidRDefault="001D5592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12904748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214A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  <w:t>B Bundle:</w:t>
      </w:r>
      <w:r w:rsidR="00BB1B89" w:rsidRPr="007A756F">
        <w:rPr>
          <w:rFonts w:ascii="Calibri" w:hAnsi="Calibri"/>
          <w:sz w:val="26"/>
          <w:szCs w:val="26"/>
        </w:rPr>
        <w:t xml:space="preserve"> (Satisfactory = 8/10)</w:t>
      </w:r>
    </w:p>
    <w:p w14:paraId="1C0E494F" w14:textId="2DA75043" w:rsidR="00BB1B89" w:rsidRPr="007A756F" w:rsidRDefault="00BB1B89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13899714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214A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10. Quiz</w:t>
      </w:r>
    </w:p>
    <w:p w14:paraId="29390B14" w14:textId="0CA806F6" w:rsidR="00BB1B89" w:rsidRPr="007A756F" w:rsidRDefault="00BB1B89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28773744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11. Quiz</w:t>
      </w:r>
    </w:p>
    <w:p w14:paraId="0E1B7C34" w14:textId="4D03407C" w:rsidR="001E2727" w:rsidRPr="007A756F" w:rsidRDefault="001D5592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7884778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  <w:t>A Bundle:</w:t>
      </w:r>
      <w:r w:rsidR="00BB1B89" w:rsidRPr="007A756F">
        <w:rPr>
          <w:rFonts w:ascii="Calibri" w:hAnsi="Calibri"/>
          <w:sz w:val="26"/>
          <w:szCs w:val="26"/>
        </w:rPr>
        <w:t xml:space="preserve"> (Satisfactory = 8/10)</w:t>
      </w:r>
    </w:p>
    <w:p w14:paraId="10CDC538" w14:textId="4089735A" w:rsidR="00BB1B89" w:rsidRPr="007A756F" w:rsidRDefault="00BB1B89" w:rsidP="00BB1B89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40155020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12. Quiz</w:t>
      </w:r>
    </w:p>
    <w:p w14:paraId="0E1E9AA8" w14:textId="3B5C4121" w:rsidR="001E2727" w:rsidRDefault="00BB1B89" w:rsidP="00B9025E">
      <w:pPr>
        <w:pStyle w:val="checklistindent"/>
        <w:ind w:right="-41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75531616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13. Quiz</w:t>
      </w:r>
      <w:r w:rsidR="005B5D7E">
        <w:rPr>
          <w:rFonts w:ascii="Calibri" w:hAnsi="Calibri"/>
          <w:sz w:val="26"/>
          <w:szCs w:val="26"/>
        </w:rPr>
        <w:br/>
      </w:r>
    </w:p>
    <w:p w14:paraId="37CF771C" w14:textId="77777777" w:rsidR="005B5D7E" w:rsidRDefault="005B5D7E" w:rsidP="00B9025E">
      <w:pPr>
        <w:pStyle w:val="checklistindent"/>
        <w:ind w:right="-412"/>
        <w:rPr>
          <w:rFonts w:ascii="Calibri" w:hAnsi="Calibri"/>
          <w:sz w:val="26"/>
          <w:szCs w:val="26"/>
        </w:rPr>
      </w:pPr>
    </w:p>
    <w:p w14:paraId="00BC51E4" w14:textId="77777777" w:rsidR="005B5D7E" w:rsidRDefault="005B5D7E" w:rsidP="00B9025E">
      <w:pPr>
        <w:pStyle w:val="checklistindent"/>
        <w:ind w:right="-412"/>
        <w:rPr>
          <w:rFonts w:ascii="Calibri" w:hAnsi="Calibri"/>
          <w:sz w:val="26"/>
          <w:szCs w:val="26"/>
        </w:rPr>
      </w:pPr>
    </w:p>
    <w:p w14:paraId="50EEC83C" w14:textId="0F1A5C2B" w:rsidR="00B9025E" w:rsidRPr="007A756F" w:rsidRDefault="00B9025E" w:rsidP="00B9025E">
      <w:pPr>
        <w:pStyle w:val="Heading1"/>
        <w:rPr>
          <w:rFonts w:ascii="Calibri" w:hAnsi="Calibri"/>
        </w:rPr>
      </w:pPr>
      <w:r>
        <w:rPr>
          <w:rFonts w:ascii="Calibri" w:hAnsi="Calibri"/>
        </w:rPr>
        <w:lastRenderedPageBreak/>
        <w:t>R&amp;R</w:t>
      </w:r>
      <w:r w:rsidRPr="007A756F">
        <w:rPr>
          <w:rFonts w:ascii="Calibri" w:hAnsi="Calibri"/>
        </w:rPr>
        <w:t xml:space="preserve"> Assignments</w:t>
      </w:r>
      <w:r w:rsidR="00C65960">
        <w:rPr>
          <w:rFonts w:ascii="Calibri" w:hAnsi="Calibri"/>
        </w:rPr>
        <w:t xml:space="preserve"> (13 total)</w:t>
      </w:r>
      <w:bookmarkStart w:id="0" w:name="_GoBack"/>
      <w:bookmarkEnd w:id="0"/>
    </w:p>
    <w:p w14:paraId="73848720" w14:textId="77777777" w:rsidR="00B9025E" w:rsidRPr="007A756F" w:rsidRDefault="001D5592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85422937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25E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B9025E" w:rsidRPr="007A756F">
        <w:rPr>
          <w:rFonts w:ascii="Calibri" w:hAnsi="Calibri"/>
          <w:sz w:val="26"/>
          <w:szCs w:val="26"/>
        </w:rPr>
        <w:tab/>
        <w:t>D Bundle:</w:t>
      </w:r>
    </w:p>
    <w:p w14:paraId="3E40D4F4" w14:textId="48A6CF6F" w:rsidR="00B9025E" w:rsidRPr="007A756F" w:rsidRDefault="00B9025E" w:rsidP="00B9025E">
      <w:pPr>
        <w:pStyle w:val="checklistindent"/>
        <w:ind w:left="270" w:right="-142" w:hanging="270"/>
        <w:rPr>
          <w:rFonts w:ascii="Calibri" w:hAnsi="Calibri"/>
          <w:sz w:val="26"/>
          <w:szCs w:val="26"/>
        </w:rPr>
      </w:pPr>
      <w:r w:rsidRPr="007A756F">
        <w:rPr>
          <w:rFonts w:ascii="Calibri" w:eastAsia="MS Mincho" w:hAnsi="Calibri" w:cs="MS Mincho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1490987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1. </w:t>
      </w:r>
      <w:r w:rsidR="00631F21">
        <w:rPr>
          <w:rFonts w:ascii="Calibri" w:hAnsi="Calibri"/>
          <w:sz w:val="26"/>
          <w:szCs w:val="26"/>
        </w:rPr>
        <w:t>R&amp;R</w:t>
      </w:r>
      <w:r w:rsidRPr="007A756F">
        <w:rPr>
          <w:rFonts w:ascii="Calibri" w:hAnsi="Calibri"/>
          <w:sz w:val="26"/>
          <w:szCs w:val="26"/>
        </w:rPr>
        <w:t xml:space="preserve"> Assignment</w:t>
      </w:r>
    </w:p>
    <w:p w14:paraId="58367812" w14:textId="0C1C3033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4260610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2.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3CA925CD" w14:textId="18C1F826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24888449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3.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401C0C74" w14:textId="5AA907FD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88162498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4.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0F1695F6" w14:textId="379ECB39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5220314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5.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7083AD58" w14:textId="7C3A18CB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41346343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6.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069E04E7" w14:textId="41984E2A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84577895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7.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772ED62D" w14:textId="77777777" w:rsidR="00B9025E" w:rsidRPr="007A756F" w:rsidRDefault="001D5592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127694022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25E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B9025E" w:rsidRPr="007A756F">
        <w:rPr>
          <w:rFonts w:ascii="Calibri" w:hAnsi="Calibri"/>
          <w:sz w:val="26"/>
          <w:szCs w:val="26"/>
        </w:rPr>
        <w:tab/>
        <w:t>C Bundle:</w:t>
      </w:r>
    </w:p>
    <w:p w14:paraId="5ADB6865" w14:textId="6CC25ED9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90140311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8.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2E40C1D6" w14:textId="3DF35C82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208694929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9.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0558EBBD" w14:textId="77777777" w:rsidR="00B9025E" w:rsidRPr="007A756F" w:rsidRDefault="001D5592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88461453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25E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B9025E" w:rsidRPr="007A756F">
        <w:rPr>
          <w:rFonts w:ascii="Calibri" w:hAnsi="Calibri"/>
          <w:sz w:val="26"/>
          <w:szCs w:val="26"/>
        </w:rPr>
        <w:tab/>
        <w:t>B Bundle:</w:t>
      </w:r>
    </w:p>
    <w:p w14:paraId="3F585F97" w14:textId="355FFB5E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875455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10.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18A93073" w14:textId="79C8081E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10237229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11.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2DB45E48" w14:textId="77777777" w:rsidR="00B9025E" w:rsidRPr="007A756F" w:rsidRDefault="001D5592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50867079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25E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B9025E" w:rsidRPr="007A756F">
        <w:rPr>
          <w:rFonts w:ascii="Calibri" w:hAnsi="Calibri"/>
          <w:sz w:val="26"/>
          <w:szCs w:val="26"/>
        </w:rPr>
        <w:tab/>
        <w:t>A Bundle:</w:t>
      </w:r>
    </w:p>
    <w:p w14:paraId="7B91B3F7" w14:textId="4D3C2231" w:rsidR="00B9025E" w:rsidRPr="007A756F" w:rsidRDefault="00B9025E" w:rsidP="00B9025E">
      <w:pPr>
        <w:pStyle w:val="checklistindent"/>
        <w:ind w:right="-142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76234027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>
        <w:rPr>
          <w:rFonts w:ascii="Calibri" w:hAnsi="Calibri"/>
          <w:sz w:val="26"/>
          <w:szCs w:val="26"/>
        </w:rPr>
        <w:t xml:space="preserve"> 12</w:t>
      </w:r>
      <w:r w:rsidRPr="007A756F">
        <w:rPr>
          <w:rFonts w:ascii="Calibri" w:hAnsi="Calibri"/>
          <w:sz w:val="26"/>
          <w:szCs w:val="26"/>
        </w:rPr>
        <w:t xml:space="preserve">. </w:t>
      </w:r>
      <w:r w:rsidR="00631F21">
        <w:rPr>
          <w:rFonts w:ascii="Calibri" w:hAnsi="Calibri"/>
          <w:sz w:val="26"/>
          <w:szCs w:val="26"/>
        </w:rPr>
        <w:t>R&amp;R</w:t>
      </w:r>
      <w:r w:rsidR="00631F21" w:rsidRPr="007A756F">
        <w:rPr>
          <w:rFonts w:ascii="Calibri" w:hAnsi="Calibri"/>
          <w:sz w:val="26"/>
          <w:szCs w:val="26"/>
        </w:rPr>
        <w:t xml:space="preserve"> Assignment</w:t>
      </w:r>
    </w:p>
    <w:p w14:paraId="4721834E" w14:textId="48967CB1" w:rsidR="007A756F" w:rsidRPr="007A756F" w:rsidRDefault="007A756F" w:rsidP="00631F21">
      <w:pPr>
        <w:pStyle w:val="checklistindent"/>
        <w:ind w:left="0" w:right="-142" w:firstLine="0"/>
        <w:rPr>
          <w:rFonts w:ascii="Calibri" w:hAnsi="Calibri"/>
          <w:sz w:val="26"/>
          <w:szCs w:val="26"/>
        </w:rPr>
      </w:pPr>
    </w:p>
    <w:p w14:paraId="7A2D5171" w14:textId="3F2BE9AC" w:rsidR="001E2727" w:rsidRPr="007A756F" w:rsidRDefault="005B5D7E" w:rsidP="001E2727">
      <w:pPr>
        <w:pStyle w:val="Heading1"/>
        <w:rPr>
          <w:rFonts w:ascii="Calibri" w:hAnsi="Calibri"/>
        </w:rPr>
      </w:pPr>
      <w:r>
        <w:rPr>
          <w:rFonts w:ascii="Calibri" w:hAnsi="Calibri"/>
        </w:rPr>
        <w:t>Midterm Exam</w:t>
      </w:r>
    </w:p>
    <w:p w14:paraId="379A60D3" w14:textId="14CB6812" w:rsidR="001E2727" w:rsidRPr="007A756F" w:rsidRDefault="001D5592" w:rsidP="001E2727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90322580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</w:r>
      <w:r w:rsidR="00BB1B89" w:rsidRPr="007A756F">
        <w:rPr>
          <w:rFonts w:ascii="Calibri" w:hAnsi="Calibri"/>
          <w:sz w:val="26"/>
          <w:szCs w:val="26"/>
        </w:rPr>
        <w:t>D Bundle:</w:t>
      </w:r>
    </w:p>
    <w:p w14:paraId="20716476" w14:textId="0623E287" w:rsidR="00BB1B89" w:rsidRPr="007A756F" w:rsidRDefault="00BB1B89" w:rsidP="001E2727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eastAsia="MS Mincho" w:hAnsi="Calibri" w:cs="MS Mincho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14700796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 Basic Question</w:t>
      </w:r>
    </w:p>
    <w:p w14:paraId="38815366" w14:textId="5BEE37E8" w:rsidR="001E2727" w:rsidRPr="007A756F" w:rsidRDefault="001D5592" w:rsidP="001E2727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44588859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</w:r>
      <w:r w:rsidR="00BB1B89" w:rsidRPr="007A756F">
        <w:rPr>
          <w:rFonts w:ascii="Calibri" w:hAnsi="Calibri"/>
          <w:sz w:val="26"/>
          <w:szCs w:val="26"/>
        </w:rPr>
        <w:t>C Bundle:</w:t>
      </w:r>
    </w:p>
    <w:p w14:paraId="5D83D66D" w14:textId="36156C0B" w:rsidR="00BB1B89" w:rsidRPr="007A756F" w:rsidRDefault="00BB1B89" w:rsidP="005B5D7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205140484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214A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2 Basic Questions</w:t>
      </w:r>
    </w:p>
    <w:p w14:paraId="5469343D" w14:textId="0A0C4F7E" w:rsidR="001E2727" w:rsidRPr="007A756F" w:rsidRDefault="001D5592" w:rsidP="001E2727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126807431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</w:r>
      <w:r w:rsidR="00BB1B89" w:rsidRPr="007A756F">
        <w:rPr>
          <w:rFonts w:ascii="Calibri" w:hAnsi="Calibri"/>
          <w:sz w:val="26"/>
          <w:szCs w:val="26"/>
        </w:rPr>
        <w:t>B Bundle:</w:t>
      </w:r>
    </w:p>
    <w:p w14:paraId="7CA28289" w14:textId="63342839" w:rsidR="00BB1B89" w:rsidRPr="007A756F" w:rsidRDefault="00BB1B89" w:rsidP="001E2727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203033243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 Basic</w:t>
      </w:r>
      <w:r w:rsidR="005B5D7E">
        <w:rPr>
          <w:rFonts w:ascii="Calibri" w:hAnsi="Calibri"/>
          <w:sz w:val="26"/>
          <w:szCs w:val="26"/>
        </w:rPr>
        <w:t xml:space="preserve"> and</w:t>
      </w:r>
      <w:r w:rsidRPr="007A756F">
        <w:rPr>
          <w:rFonts w:ascii="Calibri" w:hAnsi="Calibri"/>
          <w:sz w:val="26"/>
          <w:szCs w:val="26"/>
        </w:rPr>
        <w:t xml:space="preserve"> 1 Advanced </w:t>
      </w:r>
    </w:p>
    <w:p w14:paraId="6305ED3D" w14:textId="07BAB2FE" w:rsidR="001E2727" w:rsidRPr="007A756F" w:rsidRDefault="001D5592" w:rsidP="001E2727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9325933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</w:r>
      <w:r w:rsidR="00BB1B89" w:rsidRPr="007A756F">
        <w:rPr>
          <w:rFonts w:ascii="Calibri" w:hAnsi="Calibri"/>
          <w:sz w:val="26"/>
          <w:szCs w:val="26"/>
        </w:rPr>
        <w:t>A Bundle:</w:t>
      </w:r>
    </w:p>
    <w:p w14:paraId="7E359D25" w14:textId="2C6D9DA8" w:rsidR="005B5D7E" w:rsidRDefault="00BB1B89" w:rsidP="005B5D7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64235359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2 Advanced</w:t>
      </w:r>
      <w:r w:rsidR="005B5D7E">
        <w:rPr>
          <w:rFonts w:ascii="Calibri" w:hAnsi="Calibri"/>
          <w:sz w:val="26"/>
          <w:szCs w:val="26"/>
        </w:rPr>
        <w:t xml:space="preserve"> Questions</w:t>
      </w:r>
    </w:p>
    <w:p w14:paraId="45C30F0D" w14:textId="77777777" w:rsidR="00631F21" w:rsidRDefault="00631F21" w:rsidP="005B5D7E">
      <w:pPr>
        <w:pStyle w:val="checklistindent"/>
        <w:rPr>
          <w:rFonts w:ascii="Calibri" w:hAnsi="Calibri"/>
          <w:sz w:val="26"/>
          <w:szCs w:val="26"/>
        </w:rPr>
      </w:pPr>
    </w:p>
    <w:p w14:paraId="38FFCBC6" w14:textId="0E8E7C45" w:rsidR="005B5D7E" w:rsidRPr="007A756F" w:rsidRDefault="005B5D7E" w:rsidP="005B5D7E">
      <w:pPr>
        <w:pStyle w:val="Heading1"/>
        <w:rPr>
          <w:rFonts w:ascii="Calibri" w:hAnsi="Calibri"/>
        </w:rPr>
      </w:pPr>
      <w:r>
        <w:rPr>
          <w:rFonts w:ascii="Calibri" w:hAnsi="Calibri"/>
        </w:rPr>
        <w:t>Final Exam</w:t>
      </w:r>
    </w:p>
    <w:p w14:paraId="5840E90A" w14:textId="2B8EDF2F" w:rsidR="005B5D7E" w:rsidRPr="007A756F" w:rsidRDefault="001D5592" w:rsidP="005B5D7E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6045244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D7E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5B5D7E" w:rsidRPr="007A756F">
        <w:rPr>
          <w:rFonts w:ascii="Calibri" w:hAnsi="Calibri"/>
          <w:sz w:val="26"/>
          <w:szCs w:val="26"/>
        </w:rPr>
        <w:tab/>
        <w:t>D Bundle:</w:t>
      </w:r>
    </w:p>
    <w:p w14:paraId="4D3904B1" w14:textId="2314CD8A" w:rsidR="005B5D7E" w:rsidRPr="007A756F" w:rsidRDefault="005B5D7E" w:rsidP="005B5D7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92417836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 Basic Question</w:t>
      </w:r>
    </w:p>
    <w:p w14:paraId="058F03CF" w14:textId="6FB44BDE" w:rsidR="005B5D7E" w:rsidRPr="007A756F" w:rsidRDefault="001D5592" w:rsidP="005B5D7E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7739657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D7E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5B5D7E" w:rsidRPr="007A756F">
        <w:rPr>
          <w:rFonts w:ascii="Calibri" w:hAnsi="Calibri"/>
          <w:sz w:val="26"/>
          <w:szCs w:val="26"/>
        </w:rPr>
        <w:tab/>
        <w:t>C Bundle:</w:t>
      </w:r>
    </w:p>
    <w:p w14:paraId="5A91BCCB" w14:textId="72CF88B8" w:rsidR="005B5D7E" w:rsidRPr="007A756F" w:rsidRDefault="005B5D7E" w:rsidP="005B5D7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1051113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2 Basic Questions</w:t>
      </w:r>
    </w:p>
    <w:p w14:paraId="5E661842" w14:textId="6E4E5BE8" w:rsidR="005B5D7E" w:rsidRPr="007A756F" w:rsidRDefault="001D5592" w:rsidP="005B5D7E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74379670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D7E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5B5D7E" w:rsidRPr="007A756F">
        <w:rPr>
          <w:rFonts w:ascii="Calibri" w:hAnsi="Calibri"/>
          <w:sz w:val="26"/>
          <w:szCs w:val="26"/>
        </w:rPr>
        <w:tab/>
        <w:t xml:space="preserve">B Bundle: </w:t>
      </w:r>
    </w:p>
    <w:p w14:paraId="0DBD7EE3" w14:textId="6D1D314E" w:rsidR="005B5D7E" w:rsidRPr="007A756F" w:rsidRDefault="005B5D7E" w:rsidP="005B5D7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35935727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1 Basic</w:t>
      </w:r>
      <w:r>
        <w:rPr>
          <w:rFonts w:ascii="Calibri" w:hAnsi="Calibri"/>
          <w:sz w:val="26"/>
          <w:szCs w:val="26"/>
        </w:rPr>
        <w:t xml:space="preserve"> and</w:t>
      </w:r>
      <w:r w:rsidRPr="007A756F">
        <w:rPr>
          <w:rFonts w:ascii="Calibri" w:hAnsi="Calibri"/>
          <w:sz w:val="26"/>
          <w:szCs w:val="26"/>
        </w:rPr>
        <w:t xml:space="preserve"> 1 Advanced </w:t>
      </w:r>
    </w:p>
    <w:p w14:paraId="39B974F3" w14:textId="77777777" w:rsidR="005B5D7E" w:rsidRPr="007A756F" w:rsidRDefault="001D5592" w:rsidP="005B5D7E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98735227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D7E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5B5D7E" w:rsidRPr="007A756F">
        <w:rPr>
          <w:rFonts w:ascii="Calibri" w:hAnsi="Calibri"/>
          <w:sz w:val="26"/>
          <w:szCs w:val="26"/>
        </w:rPr>
        <w:tab/>
        <w:t>A Bundle:</w:t>
      </w:r>
    </w:p>
    <w:p w14:paraId="69DA9684" w14:textId="1D113F32" w:rsidR="005B5D7E" w:rsidRPr="007A756F" w:rsidRDefault="005B5D7E" w:rsidP="005B5D7E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17507474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2 Advanced</w:t>
      </w:r>
      <w:r>
        <w:rPr>
          <w:rFonts w:ascii="Calibri" w:hAnsi="Calibri"/>
          <w:sz w:val="26"/>
          <w:szCs w:val="26"/>
        </w:rPr>
        <w:t xml:space="preserve"> Questions</w:t>
      </w:r>
    </w:p>
    <w:p w14:paraId="0EB05A8A" w14:textId="71E565A8" w:rsidR="001E2727" w:rsidRPr="007A756F" w:rsidRDefault="001E2727" w:rsidP="001E2727">
      <w:pPr>
        <w:pStyle w:val="Heading1"/>
        <w:rPr>
          <w:rFonts w:ascii="Calibri" w:hAnsi="Calibri"/>
        </w:rPr>
      </w:pPr>
      <w:r w:rsidRPr="007A756F">
        <w:rPr>
          <w:rFonts w:ascii="Calibri" w:hAnsi="Calibri"/>
        </w:rPr>
        <w:lastRenderedPageBreak/>
        <w:t>Research Project</w:t>
      </w:r>
    </w:p>
    <w:p w14:paraId="6731E696" w14:textId="4ACAC38F" w:rsidR="001E2727" w:rsidRPr="007A756F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11887570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</w:r>
      <w:r w:rsidR="007A756F" w:rsidRPr="007A756F">
        <w:rPr>
          <w:rFonts w:ascii="Calibri" w:hAnsi="Calibri"/>
          <w:sz w:val="26"/>
          <w:szCs w:val="26"/>
        </w:rPr>
        <w:t>D Bundle:</w:t>
      </w:r>
    </w:p>
    <w:p w14:paraId="2C19B35B" w14:textId="1F13B02B" w:rsidR="007A756F" w:rsidRPr="007A756F" w:rsidRDefault="007A756F" w:rsidP="007A756F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eastAsia="MS Mincho" w:hAnsi="Calibri" w:cs="MS Mincho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2879944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</w:t>
      </w:r>
      <w:r w:rsidR="005B5D7E">
        <w:rPr>
          <w:rFonts w:ascii="Calibri" w:hAnsi="Calibri"/>
          <w:sz w:val="26"/>
          <w:szCs w:val="26"/>
        </w:rPr>
        <w:t>Complete D level work</w:t>
      </w:r>
    </w:p>
    <w:p w14:paraId="1B4BECDE" w14:textId="7D8D8540" w:rsidR="007A756F" w:rsidRPr="007A756F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190058913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56F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7A756F" w:rsidRPr="007A756F">
        <w:rPr>
          <w:rFonts w:ascii="Calibri" w:hAnsi="Calibri"/>
          <w:sz w:val="26"/>
          <w:szCs w:val="26"/>
        </w:rPr>
        <w:t xml:space="preserve"> C Bundle:</w:t>
      </w:r>
    </w:p>
    <w:p w14:paraId="69B6686B" w14:textId="4C52585E" w:rsidR="007A756F" w:rsidRPr="007A756F" w:rsidRDefault="007A756F" w:rsidP="007A756F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155104178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Complete C level work</w:t>
      </w:r>
    </w:p>
    <w:p w14:paraId="5738C0ED" w14:textId="7327D682" w:rsidR="007A756F" w:rsidRPr="007A756F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192067549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7A756F" w:rsidRPr="007A756F">
        <w:rPr>
          <w:rFonts w:ascii="Calibri" w:hAnsi="Calibri"/>
          <w:sz w:val="26"/>
          <w:szCs w:val="26"/>
        </w:rPr>
        <w:t xml:space="preserve"> B Bundle:</w:t>
      </w:r>
    </w:p>
    <w:p w14:paraId="0E14F122" w14:textId="4548DB72" w:rsidR="007A756F" w:rsidRPr="007A756F" w:rsidRDefault="007A756F" w:rsidP="007A756F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-82173298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Pr="007A756F">
        <w:rPr>
          <w:rFonts w:ascii="Calibri" w:hAnsi="Calibri"/>
          <w:sz w:val="26"/>
          <w:szCs w:val="26"/>
        </w:rPr>
        <w:t xml:space="preserve"> Complete B level work</w:t>
      </w:r>
    </w:p>
    <w:p w14:paraId="59345580" w14:textId="22FF02C3" w:rsidR="007A756F" w:rsidRPr="007A756F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90981633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56F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7A756F" w:rsidRPr="007A756F">
        <w:rPr>
          <w:rFonts w:ascii="Calibri" w:hAnsi="Calibri"/>
          <w:sz w:val="26"/>
          <w:szCs w:val="26"/>
        </w:rPr>
        <w:t xml:space="preserve"> A Bundle:</w:t>
      </w:r>
    </w:p>
    <w:p w14:paraId="4F672921" w14:textId="1C8DB6E3" w:rsidR="00CE3BBF" w:rsidRDefault="007A756F" w:rsidP="00896EBC">
      <w:pPr>
        <w:pStyle w:val="checklistindent"/>
        <w:rPr>
          <w:rFonts w:ascii="Calibri" w:hAnsi="Calibri"/>
          <w:sz w:val="26"/>
          <w:szCs w:val="26"/>
        </w:rPr>
      </w:pPr>
      <w:r w:rsidRPr="007A756F">
        <w:rPr>
          <w:rFonts w:ascii="Calibri" w:hAnsi="Calibri"/>
          <w:sz w:val="26"/>
          <w:szCs w:val="26"/>
        </w:rPr>
        <w:tab/>
      </w:r>
      <w:sdt>
        <w:sdtPr>
          <w:rPr>
            <w:rFonts w:ascii="Calibri" w:hAnsi="Calibri"/>
            <w:sz w:val="26"/>
            <w:szCs w:val="26"/>
          </w:rPr>
          <w:id w:val="232984570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0296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A70296" w:rsidRPr="007A756F">
        <w:rPr>
          <w:rFonts w:ascii="Calibri" w:hAnsi="Calibri"/>
          <w:sz w:val="26"/>
          <w:szCs w:val="26"/>
        </w:rPr>
        <w:t xml:space="preserve"> </w:t>
      </w:r>
      <w:r w:rsidRPr="007A756F">
        <w:rPr>
          <w:rFonts w:ascii="Calibri" w:hAnsi="Calibri"/>
          <w:sz w:val="26"/>
          <w:szCs w:val="26"/>
        </w:rPr>
        <w:t>Complete A level work</w:t>
      </w:r>
    </w:p>
    <w:p w14:paraId="1B3AE688" w14:textId="77777777" w:rsidR="00631F21" w:rsidRPr="007A756F" w:rsidRDefault="00631F21" w:rsidP="00896EBC">
      <w:pPr>
        <w:pStyle w:val="checklistindent"/>
        <w:rPr>
          <w:rFonts w:ascii="Calibri" w:hAnsi="Calibri"/>
          <w:sz w:val="26"/>
          <w:szCs w:val="26"/>
        </w:rPr>
      </w:pPr>
    </w:p>
    <w:p w14:paraId="54942C3D" w14:textId="0BFC89D2" w:rsidR="001E2727" w:rsidRPr="007A756F" w:rsidRDefault="001E2727" w:rsidP="001E2727">
      <w:pPr>
        <w:pStyle w:val="Heading1"/>
        <w:rPr>
          <w:rFonts w:ascii="Calibri" w:hAnsi="Calibri"/>
        </w:rPr>
      </w:pPr>
      <w:r w:rsidRPr="007A756F">
        <w:rPr>
          <w:rFonts w:ascii="Calibri" w:hAnsi="Calibri"/>
        </w:rPr>
        <w:t>Tokens</w:t>
      </w:r>
    </w:p>
    <w:p w14:paraId="7E61E07F" w14:textId="650CB6F4" w:rsidR="007A756F" w:rsidRPr="007A756F" w:rsidRDefault="00BE7B87" w:rsidP="007A756F">
      <w:pPr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M</w:t>
      </w:r>
      <w:r w:rsidR="007A756F" w:rsidRPr="007A756F">
        <w:rPr>
          <w:rFonts w:ascii="Calibri" w:hAnsi="Calibri"/>
          <w:sz w:val="26"/>
          <w:szCs w:val="26"/>
        </w:rPr>
        <w:t>ust let Dr. Knowles know 12-hours in advance</w:t>
      </w:r>
      <w:r>
        <w:rPr>
          <w:rFonts w:ascii="Calibri" w:hAnsi="Calibri"/>
          <w:sz w:val="26"/>
          <w:szCs w:val="26"/>
        </w:rPr>
        <w:t xml:space="preserve"> of using</w:t>
      </w:r>
      <w:r w:rsidR="00A13124">
        <w:rPr>
          <w:rFonts w:ascii="Calibri" w:hAnsi="Calibri"/>
          <w:sz w:val="26"/>
          <w:szCs w:val="26"/>
        </w:rPr>
        <w:t>.</w:t>
      </w:r>
    </w:p>
    <w:p w14:paraId="0219E058" w14:textId="515A34CA" w:rsidR="007A756F" w:rsidRPr="007A756F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-186967251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2727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1E2727" w:rsidRPr="007A756F">
        <w:rPr>
          <w:rFonts w:ascii="Calibri" w:hAnsi="Calibri"/>
          <w:sz w:val="26"/>
          <w:szCs w:val="26"/>
        </w:rPr>
        <w:tab/>
      </w:r>
      <w:r w:rsidR="007A756F" w:rsidRPr="007A756F">
        <w:rPr>
          <w:rFonts w:ascii="Calibri" w:hAnsi="Calibri"/>
          <w:sz w:val="26"/>
          <w:szCs w:val="26"/>
        </w:rPr>
        <w:t>Token #1: Additional Absence</w:t>
      </w:r>
      <w:r w:rsidR="005B5D7E">
        <w:rPr>
          <w:rFonts w:ascii="Calibri" w:hAnsi="Calibri"/>
          <w:sz w:val="26"/>
          <w:szCs w:val="26"/>
        </w:rPr>
        <w:t>*</w:t>
      </w:r>
    </w:p>
    <w:p w14:paraId="3734C439" w14:textId="696D5EA2" w:rsidR="007A756F" w:rsidRPr="007A756F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20241260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56F" w:rsidRPr="007A756F">
            <w:rPr>
              <w:rFonts w:ascii="MS Mincho" w:eastAsia="MS Mincho" w:hAnsi="MS Mincho" w:cs="MS Mincho"/>
              <w:sz w:val="26"/>
              <w:szCs w:val="26"/>
            </w:rPr>
            <w:t>☐</w:t>
          </w:r>
        </w:sdtContent>
      </w:sdt>
      <w:r w:rsidR="007A756F" w:rsidRPr="007A756F">
        <w:rPr>
          <w:rFonts w:ascii="Calibri" w:hAnsi="Calibri"/>
          <w:sz w:val="26"/>
          <w:szCs w:val="26"/>
        </w:rPr>
        <w:t xml:space="preserve"> Token #2</w:t>
      </w:r>
      <w:r w:rsidR="007A756F">
        <w:rPr>
          <w:rFonts w:ascii="Calibri" w:hAnsi="Calibri"/>
          <w:sz w:val="26"/>
          <w:szCs w:val="26"/>
        </w:rPr>
        <w:t xml:space="preserve">: </w:t>
      </w:r>
      <w:r w:rsidR="007A756F" w:rsidRPr="007A756F">
        <w:rPr>
          <w:rFonts w:ascii="Calibri" w:hAnsi="Calibri"/>
          <w:sz w:val="26"/>
          <w:szCs w:val="26"/>
        </w:rPr>
        <w:t xml:space="preserve">Revise and resubmit any assignment (not quizzes or exams) </w:t>
      </w:r>
    </w:p>
    <w:p w14:paraId="56A4CE54" w14:textId="5B31D41D" w:rsidR="001E2727" w:rsidRDefault="001D5592" w:rsidP="007A756F">
      <w:pPr>
        <w:pStyle w:val="checklistindent"/>
        <w:rPr>
          <w:rFonts w:ascii="Calibri" w:hAnsi="Calibri"/>
          <w:sz w:val="26"/>
          <w:szCs w:val="26"/>
        </w:rPr>
      </w:pPr>
      <w:sdt>
        <w:sdtPr>
          <w:rPr>
            <w:rFonts w:ascii="Calibri" w:hAnsi="Calibri"/>
            <w:sz w:val="26"/>
            <w:szCs w:val="26"/>
          </w:rPr>
          <w:id w:val="28408551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2711">
            <w:rPr>
              <w:rFonts w:ascii="MS Gothic" w:eastAsia="MS Gothic" w:hAnsi="MS Gothic" w:hint="eastAsia"/>
              <w:sz w:val="26"/>
              <w:szCs w:val="26"/>
            </w:rPr>
            <w:t>☐</w:t>
          </w:r>
        </w:sdtContent>
      </w:sdt>
      <w:r w:rsidR="007A756F" w:rsidRPr="007A756F">
        <w:rPr>
          <w:rFonts w:ascii="Calibri" w:hAnsi="Calibri"/>
          <w:sz w:val="26"/>
          <w:szCs w:val="26"/>
        </w:rPr>
        <w:t xml:space="preserve"> Token #3</w:t>
      </w:r>
      <w:r w:rsidR="007A756F">
        <w:rPr>
          <w:rFonts w:ascii="Calibri" w:hAnsi="Calibri"/>
          <w:sz w:val="26"/>
          <w:szCs w:val="26"/>
        </w:rPr>
        <w:t xml:space="preserve">: </w:t>
      </w:r>
      <w:r w:rsidR="007A756F" w:rsidRPr="007A756F">
        <w:rPr>
          <w:rFonts w:ascii="Calibri" w:hAnsi="Calibri"/>
          <w:sz w:val="26"/>
          <w:szCs w:val="26"/>
        </w:rPr>
        <w:t>24-hour extension on an assignment (not quizzes or exams)</w:t>
      </w:r>
    </w:p>
    <w:p w14:paraId="50721D48" w14:textId="3D7790D9" w:rsidR="00347DC3" w:rsidRDefault="005B5D7E" w:rsidP="00347DC3">
      <w:pPr>
        <w:pStyle w:val="checklistindent"/>
        <w:rPr>
          <w:rFonts w:ascii="Calibri" w:hAnsi="Calibri"/>
          <w:i/>
          <w:sz w:val="22"/>
          <w:szCs w:val="22"/>
        </w:rPr>
      </w:pPr>
      <w:r w:rsidRPr="005B5D7E">
        <w:rPr>
          <w:rFonts w:ascii="Calibri" w:hAnsi="Calibri"/>
          <w:i/>
          <w:sz w:val="22"/>
          <w:szCs w:val="22"/>
        </w:rPr>
        <w:t>*</w:t>
      </w:r>
      <w:r w:rsidRPr="005B5D7E">
        <w:rPr>
          <w:i/>
          <w:sz w:val="22"/>
          <w:szCs w:val="22"/>
        </w:rPr>
        <w:t xml:space="preserve"> </w:t>
      </w:r>
      <w:r w:rsidRPr="005B5D7E">
        <w:rPr>
          <w:rFonts w:ascii="Calibri" w:hAnsi="Calibri"/>
          <w:i/>
          <w:sz w:val="22"/>
          <w:szCs w:val="22"/>
        </w:rPr>
        <w:t>If not used, can be used as an additional #2 or #3</w:t>
      </w:r>
    </w:p>
    <w:p w14:paraId="3DAAA0DC" w14:textId="77777777" w:rsidR="00631F21" w:rsidRDefault="00631F21" w:rsidP="00347DC3">
      <w:pPr>
        <w:pStyle w:val="checklistindent"/>
        <w:rPr>
          <w:rFonts w:ascii="Calibri" w:hAnsi="Calibri"/>
          <w:i/>
          <w:sz w:val="22"/>
          <w:szCs w:val="22"/>
        </w:rPr>
      </w:pPr>
    </w:p>
    <w:p w14:paraId="0178F209" w14:textId="6C7909E9" w:rsidR="00347DC3" w:rsidRPr="007A756F" w:rsidRDefault="00347DC3" w:rsidP="00347DC3">
      <w:pPr>
        <w:pStyle w:val="Heading1"/>
        <w:rPr>
          <w:rFonts w:ascii="Calibri" w:hAnsi="Calibri"/>
        </w:rPr>
      </w:pPr>
      <w:r>
        <w:rPr>
          <w:rFonts w:ascii="Calibri" w:hAnsi="Calibri"/>
        </w:rPr>
        <w:t>Final Grade Estimation*</w:t>
      </w:r>
    </w:p>
    <w:p w14:paraId="44DA2C8C" w14:textId="45EC56BF" w:rsidR="00347DC3" w:rsidRDefault="00347DC3" w:rsidP="007A756F">
      <w:pPr>
        <w:pStyle w:val="checklistinden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Beginning Points: 96</w:t>
      </w:r>
    </w:p>
    <w:p w14:paraId="46870C36" w14:textId="6071EFF9" w:rsidR="00347DC3" w:rsidRDefault="00347DC3" w:rsidP="007A756F">
      <w:pPr>
        <w:pStyle w:val="checklistinden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# B-Bundle Items ___ x 3 = ___</w:t>
      </w:r>
    </w:p>
    <w:p w14:paraId="3CB40007" w14:textId="16ABBBD4" w:rsidR="00347DC3" w:rsidRDefault="00347DC3" w:rsidP="007A756F">
      <w:pPr>
        <w:pStyle w:val="checklistinden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# C-Bundle Items ___ x 5 = ___</w:t>
      </w:r>
    </w:p>
    <w:p w14:paraId="0E0FFEB9" w14:textId="2EAE81F0" w:rsidR="00347DC3" w:rsidRDefault="00347DC3" w:rsidP="007A756F">
      <w:pPr>
        <w:pStyle w:val="checklistinden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# D-Bundle Items ___ x 7 = ___</w:t>
      </w:r>
    </w:p>
    <w:p w14:paraId="55516578" w14:textId="77777777" w:rsidR="00347DC3" w:rsidRDefault="00347DC3" w:rsidP="007A756F">
      <w:pPr>
        <w:pStyle w:val="checklistindent"/>
        <w:rPr>
          <w:rFonts w:ascii="Calibri" w:hAnsi="Calibri"/>
          <w:sz w:val="26"/>
          <w:szCs w:val="26"/>
        </w:rPr>
      </w:pPr>
    </w:p>
    <w:p w14:paraId="756C3B95" w14:textId="54971E20" w:rsidR="00347DC3" w:rsidRDefault="00347DC3" w:rsidP="007A756F">
      <w:pPr>
        <w:pStyle w:val="checklistinden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Final Grade Estimate: 96 - ___ </w:t>
      </w:r>
    </w:p>
    <w:p w14:paraId="5436C7AD" w14:textId="446B8924" w:rsidR="00347DC3" w:rsidRDefault="00347DC3" w:rsidP="00347DC3">
      <w:pPr>
        <w:pStyle w:val="checklistindent"/>
        <w:ind w:left="1004" w:firstLine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= _____</w:t>
      </w:r>
    </w:p>
    <w:p w14:paraId="6D4F859E" w14:textId="77777777" w:rsidR="00AF30D6" w:rsidRDefault="00AF30D6" w:rsidP="00347DC3">
      <w:pPr>
        <w:pStyle w:val="checklistindent"/>
        <w:ind w:left="1004" w:firstLine="0"/>
        <w:rPr>
          <w:rFonts w:ascii="Calibri" w:hAnsi="Calibri"/>
          <w:sz w:val="26"/>
          <w:szCs w:val="26"/>
        </w:rPr>
      </w:pPr>
    </w:p>
    <w:p w14:paraId="77BBA9C1" w14:textId="2C0F9839" w:rsidR="00347DC3" w:rsidRPr="00AF30D6" w:rsidRDefault="00347DC3" w:rsidP="007A756F">
      <w:pPr>
        <w:pStyle w:val="checklistindent"/>
        <w:rPr>
          <w:rFonts w:ascii="Calibri" w:hAnsi="Calibri"/>
          <w:i/>
          <w:sz w:val="22"/>
          <w:szCs w:val="22"/>
        </w:rPr>
      </w:pPr>
      <w:r w:rsidRPr="00AF30D6">
        <w:rPr>
          <w:rFonts w:ascii="Calibri" w:hAnsi="Calibri"/>
          <w:i/>
          <w:sz w:val="22"/>
          <w:szCs w:val="22"/>
        </w:rPr>
        <w:t xml:space="preserve">*This is an estimation </w:t>
      </w:r>
      <w:r w:rsidR="00AF30D6" w:rsidRPr="00AF30D6">
        <w:rPr>
          <w:rFonts w:ascii="Calibri" w:hAnsi="Calibri"/>
          <w:i/>
          <w:sz w:val="22"/>
          <w:szCs w:val="22"/>
        </w:rPr>
        <w:t>and may not be completely consistent with final grades entered.</w:t>
      </w:r>
    </w:p>
    <w:sectPr w:rsidR="00347DC3" w:rsidRPr="00AF30D6" w:rsidSect="00896EBC">
      <w:headerReference w:type="default" r:id="rId10"/>
      <w:pgSz w:w="12240" w:h="15840" w:code="1"/>
      <w:pgMar w:top="720" w:right="720" w:bottom="720" w:left="720" w:header="360" w:footer="432" w:gutter="0"/>
      <w:cols w:num="3" w:space="36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F73C1F" w14:textId="77777777" w:rsidR="001D5592" w:rsidRDefault="001D5592" w:rsidP="0047179A">
      <w:pPr>
        <w:spacing w:after="0"/>
      </w:pPr>
      <w:r>
        <w:separator/>
      </w:r>
    </w:p>
  </w:endnote>
  <w:endnote w:type="continuationSeparator" w:id="0">
    <w:p w14:paraId="67D5AB74" w14:textId="77777777" w:rsidR="001D5592" w:rsidRDefault="001D5592" w:rsidP="004717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AE9DF6" w14:textId="77777777" w:rsidR="001D5592" w:rsidRDefault="001D5592" w:rsidP="0047179A">
      <w:pPr>
        <w:spacing w:after="0"/>
      </w:pPr>
      <w:r>
        <w:separator/>
      </w:r>
    </w:p>
  </w:footnote>
  <w:footnote w:type="continuationSeparator" w:id="0">
    <w:p w14:paraId="6E4B7139" w14:textId="77777777" w:rsidR="001D5592" w:rsidRDefault="001D5592" w:rsidP="0047179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D8E26B" w14:textId="77777777" w:rsidR="00B60380" w:rsidRDefault="00B60380">
    <w:pPr>
      <w:pStyle w:val="Header"/>
    </w:pPr>
  </w:p>
  <w:p w14:paraId="6D732FA9" w14:textId="77777777" w:rsidR="00B60380" w:rsidRDefault="00B60380">
    <w:pPr>
      <w:pStyle w:val="Header"/>
    </w:pPr>
  </w:p>
  <w:p w14:paraId="76F84BEB" w14:textId="77777777" w:rsidR="00B60380" w:rsidRDefault="00B60380">
    <w:pPr>
      <w:pStyle w:val="Header"/>
    </w:pPr>
  </w:p>
  <w:p w14:paraId="2E857B5F" w14:textId="77777777" w:rsidR="00B60380" w:rsidRDefault="006533C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1" layoutInCell="1" allowOverlap="1" wp14:anchorId="63EEDB56" wp14:editId="6A590F82">
              <wp:simplePos x="0" y="0"/>
              <wp:positionH relativeFrom="page">
                <wp:posOffset>238760</wp:posOffset>
              </wp:positionH>
              <wp:positionV relativeFrom="page">
                <wp:posOffset>576580</wp:posOffset>
              </wp:positionV>
              <wp:extent cx="7266940" cy="8912225"/>
              <wp:effectExtent l="25400" t="25400" r="22860" b="28575"/>
              <wp:wrapNone/>
              <wp:docPr id="1" name="Rectangle 1" title="Page border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66940" cy="8912225"/>
                      </a:xfrm>
                      <a:prstGeom prst="rect">
                        <a:avLst/>
                      </a:prstGeom>
                      <a:noFill/>
                      <a:ln w="50800">
                        <a:solidFill>
                          <a:schemeClr val="accent2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gradFill rotWithShape="0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C5D2A99" id="Rectangle 1" o:spid="_x0000_s1026" alt="Title: Page border" style="position:absolute;margin-left:18.8pt;margin-top:45.4pt;width:572.2pt;height:701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" filled="f" fillcolor="#9bc1ff" strokecolor="#9f2936 [3205]" strokeweight="4pt">
              <v:fill color2="#3f80cd" focus="100%" type="gradient">
                <o:fill v:ext="view" type="gradientUnscaled"/>
              </v:fill>
              <v:shadow color="gray" opacity="22938f" mv:blur="0" offset="0,2pt"/>
              <v:textbox inset=",7.2pt,,7.2pt"/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80070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FE32A4A"/>
    <w:multiLevelType w:val="hybridMultilevel"/>
    <w:tmpl w:val="120A49D6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A31532"/>
    <w:multiLevelType w:val="hybridMultilevel"/>
    <w:tmpl w:val="BBC86994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4C7086"/>
    <w:multiLevelType w:val="hybridMultilevel"/>
    <w:tmpl w:val="3A08A256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A4334"/>
    <w:multiLevelType w:val="hybridMultilevel"/>
    <w:tmpl w:val="D7D48ECA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D46891"/>
    <w:multiLevelType w:val="hybridMultilevel"/>
    <w:tmpl w:val="BD18F7AA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BB3C3D"/>
    <w:multiLevelType w:val="hybridMultilevel"/>
    <w:tmpl w:val="5008BAEC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C9F"/>
    <w:rsid w:val="000054F8"/>
    <w:rsid w:val="00005D8E"/>
    <w:rsid w:val="00011149"/>
    <w:rsid w:val="000941DF"/>
    <w:rsid w:val="000A632D"/>
    <w:rsid w:val="000B3A9D"/>
    <w:rsid w:val="000C33F7"/>
    <w:rsid w:val="000C3AD1"/>
    <w:rsid w:val="000E7508"/>
    <w:rsid w:val="00105226"/>
    <w:rsid w:val="001142AB"/>
    <w:rsid w:val="00132207"/>
    <w:rsid w:val="001348DA"/>
    <w:rsid w:val="001350D0"/>
    <w:rsid w:val="00135D08"/>
    <w:rsid w:val="00171E97"/>
    <w:rsid w:val="001969DC"/>
    <w:rsid w:val="001A0B2E"/>
    <w:rsid w:val="001D5592"/>
    <w:rsid w:val="001D63DC"/>
    <w:rsid w:val="001E2727"/>
    <w:rsid w:val="001E3BB1"/>
    <w:rsid w:val="00212DB9"/>
    <w:rsid w:val="00247187"/>
    <w:rsid w:val="00264C7E"/>
    <w:rsid w:val="002753C2"/>
    <w:rsid w:val="0027594A"/>
    <w:rsid w:val="002B6F6F"/>
    <w:rsid w:val="002E20A8"/>
    <w:rsid w:val="002E72CB"/>
    <w:rsid w:val="002E7DF5"/>
    <w:rsid w:val="002F747F"/>
    <w:rsid w:val="0032461A"/>
    <w:rsid w:val="00327197"/>
    <w:rsid w:val="00347DC3"/>
    <w:rsid w:val="0038620C"/>
    <w:rsid w:val="003907F3"/>
    <w:rsid w:val="003C316D"/>
    <w:rsid w:val="0040221E"/>
    <w:rsid w:val="0042210A"/>
    <w:rsid w:val="00425B5E"/>
    <w:rsid w:val="0044607A"/>
    <w:rsid w:val="0047179A"/>
    <w:rsid w:val="00474A60"/>
    <w:rsid w:val="00483644"/>
    <w:rsid w:val="00492175"/>
    <w:rsid w:val="004956B8"/>
    <w:rsid w:val="004A2365"/>
    <w:rsid w:val="004A5FC7"/>
    <w:rsid w:val="004C03EF"/>
    <w:rsid w:val="00503D6A"/>
    <w:rsid w:val="00531627"/>
    <w:rsid w:val="005330EF"/>
    <w:rsid w:val="00551583"/>
    <w:rsid w:val="00557115"/>
    <w:rsid w:val="005A0846"/>
    <w:rsid w:val="005A3C21"/>
    <w:rsid w:val="005B5D7E"/>
    <w:rsid w:val="005D2CC4"/>
    <w:rsid w:val="005E3187"/>
    <w:rsid w:val="00626D5D"/>
    <w:rsid w:val="00631F21"/>
    <w:rsid w:val="00635B3A"/>
    <w:rsid w:val="00652C7D"/>
    <w:rsid w:val="006533C1"/>
    <w:rsid w:val="00697536"/>
    <w:rsid w:val="006C3B9B"/>
    <w:rsid w:val="006C5104"/>
    <w:rsid w:val="006C763A"/>
    <w:rsid w:val="006E28E1"/>
    <w:rsid w:val="006E2C81"/>
    <w:rsid w:val="006F14D9"/>
    <w:rsid w:val="00702B51"/>
    <w:rsid w:val="00720A14"/>
    <w:rsid w:val="00727BD6"/>
    <w:rsid w:val="007512AA"/>
    <w:rsid w:val="00751D21"/>
    <w:rsid w:val="00762843"/>
    <w:rsid w:val="00776BBB"/>
    <w:rsid w:val="007A11A6"/>
    <w:rsid w:val="007A2875"/>
    <w:rsid w:val="007A756F"/>
    <w:rsid w:val="007C440E"/>
    <w:rsid w:val="007D2BE8"/>
    <w:rsid w:val="007F48E3"/>
    <w:rsid w:val="008121AC"/>
    <w:rsid w:val="00821E58"/>
    <w:rsid w:val="00822234"/>
    <w:rsid w:val="00823003"/>
    <w:rsid w:val="008961F4"/>
    <w:rsid w:val="00896EBC"/>
    <w:rsid w:val="008A7488"/>
    <w:rsid w:val="008B20BB"/>
    <w:rsid w:val="008E3E73"/>
    <w:rsid w:val="008F5B1D"/>
    <w:rsid w:val="00912A24"/>
    <w:rsid w:val="00930825"/>
    <w:rsid w:val="00935B62"/>
    <w:rsid w:val="00936FF0"/>
    <w:rsid w:val="0097195C"/>
    <w:rsid w:val="009D06F3"/>
    <w:rsid w:val="009D14B5"/>
    <w:rsid w:val="009D3CF7"/>
    <w:rsid w:val="009E311B"/>
    <w:rsid w:val="009F51DD"/>
    <w:rsid w:val="00A13124"/>
    <w:rsid w:val="00A266A7"/>
    <w:rsid w:val="00A37F33"/>
    <w:rsid w:val="00A62711"/>
    <w:rsid w:val="00A70296"/>
    <w:rsid w:val="00A70E33"/>
    <w:rsid w:val="00A81A1A"/>
    <w:rsid w:val="00A863AA"/>
    <w:rsid w:val="00A94195"/>
    <w:rsid w:val="00AA6C50"/>
    <w:rsid w:val="00AB7051"/>
    <w:rsid w:val="00AB78E2"/>
    <w:rsid w:val="00AC3A8C"/>
    <w:rsid w:val="00AF30D6"/>
    <w:rsid w:val="00B016C1"/>
    <w:rsid w:val="00B57438"/>
    <w:rsid w:val="00B57CAC"/>
    <w:rsid w:val="00B60380"/>
    <w:rsid w:val="00B72788"/>
    <w:rsid w:val="00B9025E"/>
    <w:rsid w:val="00B914E1"/>
    <w:rsid w:val="00B93A4F"/>
    <w:rsid w:val="00BB1B89"/>
    <w:rsid w:val="00BB2E3A"/>
    <w:rsid w:val="00BB4A34"/>
    <w:rsid w:val="00BC4B7E"/>
    <w:rsid w:val="00BC656A"/>
    <w:rsid w:val="00BC7F06"/>
    <w:rsid w:val="00BD6E06"/>
    <w:rsid w:val="00BE07B0"/>
    <w:rsid w:val="00BE7B87"/>
    <w:rsid w:val="00C23E28"/>
    <w:rsid w:val="00C46068"/>
    <w:rsid w:val="00C65960"/>
    <w:rsid w:val="00CC233A"/>
    <w:rsid w:val="00CE3BBF"/>
    <w:rsid w:val="00D359E8"/>
    <w:rsid w:val="00D72757"/>
    <w:rsid w:val="00D87A07"/>
    <w:rsid w:val="00D90ECA"/>
    <w:rsid w:val="00D976ED"/>
    <w:rsid w:val="00DC1ABE"/>
    <w:rsid w:val="00DD148A"/>
    <w:rsid w:val="00DD602B"/>
    <w:rsid w:val="00DE214A"/>
    <w:rsid w:val="00E10EDB"/>
    <w:rsid w:val="00E26F69"/>
    <w:rsid w:val="00E57D81"/>
    <w:rsid w:val="00E60BA8"/>
    <w:rsid w:val="00E66FCD"/>
    <w:rsid w:val="00E94B4A"/>
    <w:rsid w:val="00E97C9F"/>
    <w:rsid w:val="00EA73DF"/>
    <w:rsid w:val="00ED2444"/>
    <w:rsid w:val="00EE0C61"/>
    <w:rsid w:val="00EF2C86"/>
    <w:rsid w:val="00EF36ED"/>
    <w:rsid w:val="00EF40BD"/>
    <w:rsid w:val="00EF6D3E"/>
    <w:rsid w:val="00F06700"/>
    <w:rsid w:val="00F244FB"/>
    <w:rsid w:val="00F43038"/>
    <w:rsid w:val="00F55BA5"/>
    <w:rsid w:val="00F66779"/>
    <w:rsid w:val="00F726D8"/>
    <w:rsid w:val="00F96F32"/>
    <w:rsid w:val="00FD69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859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B7051"/>
    <w:pPr>
      <w:spacing w:before="20" w:after="2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051"/>
    <w:pPr>
      <w:keepNext/>
      <w:keepLines/>
      <w:pBdr>
        <w:top w:val="single" w:sz="18" w:space="1" w:color="9F2936" w:themeColor="accent2"/>
      </w:pBdr>
      <w:spacing w:before="240" w:after="40"/>
      <w:outlineLvl w:val="0"/>
    </w:pPr>
    <w:rPr>
      <w:rFonts w:asciiTheme="majorHAnsi" w:eastAsiaTheme="majorEastAsia" w:hAnsiTheme="majorHAnsi" w:cstheme="majorBidi"/>
      <w:b/>
      <w:noProof/>
      <w:color w:val="1B587C" w:themeColor="accent3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6C76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B35E0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051"/>
    <w:rPr>
      <w:rFonts w:asciiTheme="majorHAnsi" w:eastAsiaTheme="majorEastAsia" w:hAnsiTheme="majorHAnsi" w:cstheme="majorBidi"/>
      <w:b/>
      <w:noProof/>
      <w:color w:val="1B587C" w:themeColor="accent3"/>
      <w:sz w:val="26"/>
      <w:szCs w:val="2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051"/>
    <w:rPr>
      <w:rFonts w:asciiTheme="majorHAnsi" w:eastAsiaTheme="majorEastAsia" w:hAnsiTheme="majorHAnsi" w:cstheme="majorBidi"/>
      <w:color w:val="B35E0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semiHidden/>
    <w:rsid w:val="006C7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7536"/>
    <w:rPr>
      <w:color w:val="6B9F25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7536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AB7051"/>
    <w:pPr>
      <w:spacing w:after="160"/>
      <w:ind w:left="2127"/>
      <w:contextualSpacing/>
    </w:pPr>
    <w:rPr>
      <w:rFonts w:asciiTheme="majorHAnsi" w:eastAsiaTheme="majorEastAsia" w:hAnsiTheme="majorHAnsi" w:cstheme="majorBidi"/>
      <w:b/>
      <w:smallCaps/>
      <w:noProof/>
      <w:color w:val="1B587C" w:themeColor="accent3"/>
      <w:spacing w:val="10"/>
      <w:kern w:val="28"/>
      <w:sz w:val="44"/>
      <w:szCs w:val="52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0"/>
    <w:rsid w:val="00AB7051"/>
    <w:rPr>
      <w:rFonts w:asciiTheme="majorHAnsi" w:eastAsiaTheme="majorEastAsia" w:hAnsiTheme="majorHAnsi" w:cstheme="majorBidi"/>
      <w:b/>
      <w:smallCaps/>
      <w:noProof/>
      <w:color w:val="1B587C" w:themeColor="accent3"/>
      <w:spacing w:val="10"/>
      <w:kern w:val="28"/>
      <w:sz w:val="44"/>
      <w:szCs w:val="52"/>
      <w:lang w:val="en-GB" w:eastAsia="en-GB"/>
    </w:rPr>
  </w:style>
  <w:style w:type="paragraph" w:styleId="Header">
    <w:name w:val="header"/>
    <w:basedOn w:val="Normal"/>
    <w:link w:val="HeaderChar"/>
    <w:uiPriority w:val="99"/>
    <w:semiHidden/>
    <w:rsid w:val="008F5B1D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7051"/>
    <w:rPr>
      <w:lang w:val="en-US"/>
    </w:rPr>
  </w:style>
  <w:style w:type="paragraph" w:styleId="Footer">
    <w:name w:val="footer"/>
    <w:basedOn w:val="Normal"/>
    <w:link w:val="FooterChar"/>
    <w:uiPriority w:val="99"/>
    <w:semiHidden/>
    <w:rsid w:val="008F5B1D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7051"/>
    <w:rPr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051"/>
    <w:pPr>
      <w:numPr>
        <w:ilvl w:val="1"/>
      </w:numPr>
      <w:spacing w:before="0" w:after="600"/>
      <w:ind w:left="2127"/>
    </w:pPr>
    <w:rPr>
      <w:rFonts w:asciiTheme="majorHAnsi" w:eastAsiaTheme="majorEastAsia" w:hAnsiTheme="majorHAnsi" w:cstheme="majorBidi"/>
      <w:i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AB7051"/>
    <w:rPr>
      <w:rFonts w:asciiTheme="majorHAnsi" w:eastAsiaTheme="majorEastAsia" w:hAnsiTheme="majorHAnsi" w:cstheme="majorBidi"/>
      <w:iCs/>
      <w:sz w:val="32"/>
      <w:szCs w:val="32"/>
      <w:lang w:val="en-US"/>
    </w:rPr>
  </w:style>
  <w:style w:type="paragraph" w:customStyle="1" w:styleId="checklistindent">
    <w:name w:val="checklist indent"/>
    <w:basedOn w:val="Normal"/>
    <w:qFormat/>
    <w:rsid w:val="00F06700"/>
    <w:pPr>
      <w:spacing w:before="0" w:after="0"/>
      <w:ind w:left="284" w:hanging="284"/>
    </w:pPr>
    <w:rPr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32461A"/>
    <w:rPr>
      <w:color w:val="808080"/>
    </w:rPr>
  </w:style>
  <w:style w:type="character" w:styleId="BookTitle">
    <w:name w:val="Book Title"/>
    <w:basedOn w:val="DefaultParagraphFont"/>
    <w:uiPriority w:val="33"/>
    <w:semiHidden/>
    <w:rsid w:val="007F48E3"/>
    <w:rPr>
      <w:b/>
      <w:bCs/>
      <w:i/>
      <w:iCs/>
      <w:spacing w:val="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F4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knowles/Library/Containers/com.microsoft.Word/Data/Library/Caches/1033/TM22751167/Book%20club%20checklist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33">
      <a:majorFont>
        <a:latin typeface="Baskerville Old Face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dc7352e55e77714fab0739bd1a2ce12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b47b806cf7e90fe7257fa1ff83c741bf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9A093B-A384-41FC-9E4C-1C610256DE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CAA032-855D-4D88-9EFB-3C0B4AB5BF01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0C25AFDA-7A2B-41E0-8C58-B72152381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Book club checklist.dotx</Template>
  <TotalTime>0</TotalTime>
  <Pages>1</Pages>
  <Words>299</Words>
  <Characters>1707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2019-09-04T18:05:00Z</dcterms:created>
  <dcterms:modified xsi:type="dcterms:W3CDTF">2020-01-20T01:35:00Z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